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7FE" w:rsidRPr="00334A13" w:rsidRDefault="005B37FE" w:rsidP="006849BC">
      <w:pPr>
        <w:pStyle w:val="Default"/>
        <w:spacing w:line="276" w:lineRule="auto"/>
        <w:rPr>
          <w:rStyle w:val="Emphasis"/>
        </w:rPr>
      </w:pPr>
    </w:p>
    <w:p w:rsidR="005B37FE" w:rsidRDefault="005B37FE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……………………………….....</w:t>
      </w:r>
      <w:r w:rsidR="00DD71F6">
        <w:rPr>
          <w:rFonts w:ascii="Times New Roman" w:hAnsi="Times New Roman" w:cs="Times New Roman"/>
          <w:b/>
          <w:sz w:val="22"/>
          <w:szCs w:val="20"/>
          <w:lang w:val="it-IT"/>
        </w:rPr>
        <w:t xml:space="preserve">.....…...............  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PRENUME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…………….……................................</w:t>
      </w:r>
      <w:r>
        <w:rPr>
          <w:rFonts w:ascii="Times New Roman" w:hAnsi="Times New Roman" w:cs="Times New Roman"/>
          <w:b/>
          <w:sz w:val="22"/>
          <w:szCs w:val="20"/>
          <w:lang w:val="it-IT"/>
        </w:rPr>
        <w:t>.</w:t>
      </w:r>
    </w:p>
    <w:p w:rsidR="00D41E10" w:rsidRPr="006849BC" w:rsidRDefault="00D41E10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F1331" w:rsidRDefault="006F1331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32"/>
          <w:szCs w:val="32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 xml:space="preserve">CNP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it-IT"/>
        </w:rPr>
        <w:t xml:space="preserve">(a se completa direct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ro-RO"/>
        </w:rPr>
        <w:t>în căsuțe – obligatoriu pentru  creditare)</w:t>
      </w:r>
    </w:p>
    <w:tbl>
      <w:tblPr>
        <w:tblW w:w="940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</w:tblGrid>
      <w:tr w:rsidR="006849BC" w:rsidRPr="00107D90" w:rsidTr="00D41E10">
        <w:trPr>
          <w:trHeight w:val="205"/>
        </w:trPr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</w:tr>
    </w:tbl>
    <w:p w:rsidR="00D41E10" w:rsidRDefault="00D41E10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3D3F1E" w:rsidRPr="00DA29CF" w:rsidRDefault="003D3F1E" w:rsidP="003D3F1E">
      <w:pPr>
        <w:pStyle w:val="Default"/>
        <w:spacing w:line="360" w:lineRule="auto"/>
        <w:ind w:left="-180"/>
        <w:jc w:val="both"/>
        <w:rPr>
          <w:b/>
          <w:bCs/>
          <w:i/>
          <w:color w:val="FF0000"/>
          <w:sz w:val="22"/>
          <w:szCs w:val="22"/>
          <w:lang w:val="ro-RO"/>
        </w:rPr>
      </w:pPr>
      <w:r>
        <w:rPr>
          <w:b/>
          <w:bCs/>
          <w:sz w:val="22"/>
          <w:szCs w:val="22"/>
          <w:lang w:val="it-IT"/>
        </w:rPr>
        <w:t>*COD C.U.I.M</w:t>
      </w:r>
      <w:r w:rsidRPr="00DA29CF">
        <w:rPr>
          <w:b/>
          <w:bCs/>
          <w:sz w:val="22"/>
          <w:szCs w:val="22"/>
          <w:lang w:val="it-IT"/>
        </w:rPr>
        <w:t xml:space="preserve"> </w:t>
      </w:r>
      <w:r w:rsidRPr="00DA29CF">
        <w:rPr>
          <w:b/>
          <w:bCs/>
          <w:i/>
          <w:sz w:val="22"/>
          <w:szCs w:val="22"/>
          <w:lang w:val="it-IT"/>
        </w:rPr>
        <w:t xml:space="preserve">(a se completa direct </w:t>
      </w:r>
      <w:r w:rsidRPr="00DA29CF">
        <w:rPr>
          <w:b/>
          <w:bCs/>
          <w:i/>
          <w:sz w:val="22"/>
          <w:szCs w:val="22"/>
          <w:lang w:val="ro-RO"/>
        </w:rPr>
        <w:t>în căsuțe – obligatoriu pt creditare)</w:t>
      </w:r>
      <w:r>
        <w:rPr>
          <w:b/>
          <w:bCs/>
          <w:i/>
          <w:sz w:val="22"/>
          <w:szCs w:val="22"/>
          <w:lang w:val="ro-RO"/>
        </w:rPr>
        <w:t xml:space="preserve"> </w:t>
      </w:r>
      <w:r w:rsidRPr="003D3F1E">
        <w:rPr>
          <w:b/>
          <w:bCs/>
          <w:i/>
          <w:color w:val="FF0000"/>
          <w:sz w:val="22"/>
          <w:szCs w:val="22"/>
          <w:u w:val="single"/>
          <w:lang w:val="ro-RO"/>
        </w:rPr>
        <w:t>Doar pentru medici</w:t>
      </w:r>
    </w:p>
    <w:tbl>
      <w:tblPr>
        <w:tblpPr w:leftFromText="180" w:rightFromText="180" w:vertAnchor="text" w:tblpY="1"/>
        <w:tblOverlap w:val="never"/>
        <w:tblW w:w="726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</w:tblGrid>
      <w:tr w:rsidR="003D3F1E" w:rsidRPr="00DA29CF" w:rsidTr="006B2828">
        <w:trPr>
          <w:trHeight w:val="304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ind w:left="-45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D3F1E" w:rsidRDefault="006B2828" w:rsidP="003D3F1E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  <w:r>
        <w:rPr>
          <w:rFonts w:ascii="Times New Roman" w:hAnsi="Times New Roman" w:cs="Times New Roman"/>
          <w:b/>
          <w:bCs/>
          <w:sz w:val="22"/>
          <w:szCs w:val="20"/>
          <w:lang w:val="it-IT"/>
        </w:rPr>
        <w:br w:type="textWrapping" w:clear="all"/>
      </w:r>
    </w:p>
    <w:p w:rsidR="003D3F1E" w:rsidRDefault="003D3F1E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E-MAIL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...............................................................................................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TELEFON...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</w:t>
      </w:r>
      <w:r w:rsidR="008E691E">
        <w:rPr>
          <w:rFonts w:ascii="Times New Roman" w:hAnsi="Times New Roman" w:cs="Times New Roman"/>
          <w:b/>
          <w:sz w:val="22"/>
          <w:szCs w:val="20"/>
          <w:lang w:val="it-IT"/>
        </w:rPr>
        <w:t>........</w:t>
      </w:r>
    </w:p>
    <w:p w:rsidR="00D41E10" w:rsidRDefault="006849BC" w:rsidP="00D66A5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sz w:val="22"/>
          <w:szCs w:val="20"/>
          <w:lang w:val="it-IT"/>
        </w:rPr>
        <w:t xml:space="preserve">    </w:t>
      </w:r>
      <w:r w:rsidR="00735CB6">
        <w:rPr>
          <w:rFonts w:ascii="Times New Roman" w:hAnsi="Times New Roman" w:cs="Times New Roman"/>
          <w:b/>
          <w:sz w:val="22"/>
          <w:szCs w:val="20"/>
          <w:lang w:val="it-IT"/>
        </w:rPr>
        <w:br/>
      </w:r>
    </w:p>
    <w:p w:rsidR="00D71186" w:rsidRDefault="00D71186" w:rsidP="00D66A5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proofErr w:type="spellStart"/>
      <w:r>
        <w:rPr>
          <w:rFonts w:ascii="Times New Roman" w:hAnsi="Times New Roman" w:cs="Times New Roman"/>
          <w:b/>
          <w:bCs/>
          <w:sz w:val="22"/>
          <w:szCs w:val="20"/>
        </w:rPr>
        <w:t>Specialitate</w:t>
      </w:r>
      <w:proofErr w:type="spellEnd"/>
      <w:r>
        <w:rPr>
          <w:rFonts w:ascii="Times New Roman" w:hAnsi="Times New Roman" w:cs="Times New Roman"/>
          <w:bCs/>
          <w:sz w:val="22"/>
          <w:szCs w:val="20"/>
        </w:rPr>
        <w:t xml:space="preserve">……………………………….. </w:t>
      </w:r>
      <w:r w:rsidRPr="00D71186">
        <w:rPr>
          <w:rFonts w:ascii="Times New Roman" w:hAnsi="Times New Roman" w:cs="Times New Roman"/>
          <w:b/>
          <w:bCs/>
          <w:sz w:val="22"/>
          <w:szCs w:val="20"/>
        </w:rPr>
        <w:t xml:space="preserve">Grad </w:t>
      </w:r>
      <w:proofErr w:type="spellStart"/>
      <w:r w:rsidRPr="00D71186">
        <w:rPr>
          <w:rFonts w:ascii="Times New Roman" w:hAnsi="Times New Roman" w:cs="Times New Roman"/>
          <w:b/>
          <w:bCs/>
          <w:sz w:val="22"/>
          <w:szCs w:val="20"/>
        </w:rPr>
        <w:t>Profesional</w:t>
      </w:r>
      <w:proofErr w:type="spellEnd"/>
      <w:r>
        <w:rPr>
          <w:rFonts w:ascii="Times New Roman" w:hAnsi="Times New Roman" w:cs="Times New Roman"/>
          <w:bCs/>
          <w:sz w:val="22"/>
          <w:szCs w:val="20"/>
        </w:rPr>
        <w:t xml:space="preserve"> …………………………. </w:t>
      </w:r>
      <w:proofErr w:type="spellStart"/>
      <w:r w:rsidRPr="00D71186">
        <w:rPr>
          <w:rFonts w:ascii="Times New Roman" w:hAnsi="Times New Roman" w:cs="Times New Roman"/>
          <w:b/>
          <w:bCs/>
          <w:sz w:val="22"/>
          <w:szCs w:val="20"/>
        </w:rPr>
        <w:t>Funcție</w:t>
      </w:r>
      <w:proofErr w:type="spellEnd"/>
      <w:r>
        <w:rPr>
          <w:rFonts w:ascii="Times New Roman" w:hAnsi="Times New Roman" w:cs="Times New Roman"/>
          <w:b/>
          <w:bCs/>
          <w:sz w:val="22"/>
          <w:szCs w:val="20"/>
        </w:rPr>
        <w:t>………………….</w:t>
      </w:r>
      <w:r w:rsidRPr="00D71186">
        <w:rPr>
          <w:rFonts w:ascii="Times New Roman" w:hAnsi="Times New Roman" w:cs="Times New Roman"/>
          <w:b/>
          <w:sz w:val="22"/>
          <w:szCs w:val="20"/>
          <w:lang w:val="it-IT"/>
        </w:rPr>
        <w:t xml:space="preserve"> </w:t>
      </w:r>
      <w:r>
        <w:rPr>
          <w:rFonts w:ascii="Times New Roman" w:hAnsi="Times New Roman" w:cs="Times New Roman"/>
          <w:b/>
          <w:sz w:val="22"/>
          <w:szCs w:val="20"/>
          <w:lang w:val="it-IT"/>
        </w:rPr>
        <w:br/>
      </w:r>
    </w:p>
    <w:p w:rsidR="00D71186" w:rsidRDefault="00D71186" w:rsidP="00D7118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</w:p>
    <w:p w:rsidR="00D71186" w:rsidRDefault="006849BC" w:rsidP="00D71186">
      <w:pPr>
        <w:pStyle w:val="Default"/>
        <w:ind w:left="-180"/>
        <w:rPr>
          <w:rFonts w:ascii="Times New Roman" w:hAnsi="Times New Roman" w:cs="Times New Roman"/>
          <w:sz w:val="22"/>
          <w:szCs w:val="20"/>
          <w:lang w:val="it-IT"/>
        </w:rPr>
      </w:pP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 de muncă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Localitate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........................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 xml:space="preserve">, 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br/>
      </w:r>
    </w:p>
    <w:p w:rsidR="006849BC" w:rsidRPr="00D71186" w:rsidRDefault="006849BC" w:rsidP="00D71186">
      <w:pPr>
        <w:pStyle w:val="Default"/>
        <w:ind w:left="-180"/>
        <w:rPr>
          <w:rFonts w:ascii="Times New Roman" w:hAnsi="Times New Roman" w:cs="Times New Roman"/>
          <w:sz w:val="22"/>
          <w:szCs w:val="20"/>
          <w:lang w:val="it-IT"/>
        </w:rPr>
      </w:pPr>
      <w:r w:rsidRPr="00735CB6">
        <w:rPr>
          <w:rFonts w:ascii="Times New Roman" w:hAnsi="Times New Roman" w:cs="Times New Roman"/>
          <w:b/>
          <w:sz w:val="22"/>
          <w:szCs w:val="22"/>
          <w:lang w:val="it-IT"/>
        </w:rPr>
        <w:t>Județ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................................................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</w:p>
    <w:p w:rsidR="006849BC" w:rsidRPr="006849BC" w:rsidRDefault="006849BC" w:rsidP="003D3F1E">
      <w:pPr>
        <w:pStyle w:val="Default"/>
        <w:tabs>
          <w:tab w:val="left" w:pos="10260"/>
        </w:tabs>
        <w:spacing w:line="276" w:lineRule="auto"/>
        <w:rPr>
          <w:rFonts w:ascii="Times New Roman" w:hAnsi="Times New Roman" w:cs="Times New Roman"/>
          <w:sz w:val="22"/>
          <w:szCs w:val="20"/>
          <w:lang w:val="it-IT"/>
        </w:rPr>
      </w:pPr>
    </w:p>
    <w:tbl>
      <w:tblPr>
        <w:tblW w:w="9540" w:type="dxa"/>
        <w:jc w:val="center"/>
        <w:tblCellSpacing w:w="0" w:type="dxa"/>
        <w:tblInd w:w="20" w:type="dxa"/>
        <w:tblBorders>
          <w:top w:val="dotted" w:sz="8" w:space="0" w:color="BBBBBB"/>
          <w:left w:val="dotted" w:sz="8" w:space="0" w:color="BBBBBB"/>
          <w:bottom w:val="dotted" w:sz="8" w:space="0" w:color="BBBBBB"/>
          <w:right w:val="dott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2962"/>
        <w:gridCol w:w="3403"/>
        <w:gridCol w:w="17"/>
      </w:tblGrid>
      <w:tr w:rsidR="005F33E9" w:rsidTr="005F33E9">
        <w:trPr>
          <w:trHeight w:val="101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5F33E9" w:rsidRPr="00D41E10" w:rsidRDefault="005F33E9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  <w:bookmarkStart w:id="0" w:name="_GoBack"/>
            <w:bookmarkEnd w:id="0"/>
          </w:p>
        </w:tc>
        <w:tc>
          <w:tcPr>
            <w:tcW w:w="296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5F33E9" w:rsidRPr="00D41E10" w:rsidRDefault="005F33E9" w:rsidP="00FC022B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vi-VN"/>
              </w:rPr>
              <w:t>11.0</w:t>
            </w:r>
            <w:r>
              <w:rPr>
                <w:b/>
                <w:bCs/>
                <w:color w:val="000000"/>
                <w:szCs w:val="15"/>
                <w:u w:val="single"/>
                <w:lang w:val="en-US"/>
              </w:rPr>
              <w:t>5</w:t>
            </w:r>
            <w:r>
              <w:rPr>
                <w:b/>
                <w:bCs/>
                <w:color w:val="000000"/>
                <w:szCs w:val="15"/>
                <w:u w:val="single"/>
                <w:lang w:val="vi-VN"/>
              </w:rPr>
              <w:t xml:space="preserve"> - </w:t>
            </w:r>
            <w:r>
              <w:rPr>
                <w:b/>
                <w:bCs/>
                <w:color w:val="000000"/>
                <w:szCs w:val="15"/>
                <w:u w:val="single"/>
                <w:lang w:val="en-US"/>
              </w:rPr>
              <w:t>31</w:t>
            </w:r>
            <w:r w:rsidRPr="00D41E10">
              <w:rPr>
                <w:b/>
                <w:bCs/>
                <w:color w:val="000000"/>
                <w:szCs w:val="15"/>
                <w:u w:val="single"/>
                <w:lang w:val="vi-VN"/>
              </w:rPr>
              <w:t>.05</w:t>
            </w:r>
          </w:p>
        </w:tc>
        <w:tc>
          <w:tcPr>
            <w:tcW w:w="3420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5F33E9" w:rsidRPr="00D41E10" w:rsidRDefault="005F33E9" w:rsidP="00FC022B">
            <w:pPr>
              <w:pStyle w:val="NormalWeb"/>
              <w:spacing w:before="0" w:beforeAutospacing="0" w:after="0" w:afterAutospacing="0" w:line="360" w:lineRule="auto"/>
              <w:ind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ro-RO"/>
              </w:rPr>
              <w:t xml:space="preserve">1- </w:t>
            </w:r>
            <w:r>
              <w:rPr>
                <w:b/>
                <w:bCs/>
                <w:color w:val="000000"/>
                <w:szCs w:val="15"/>
                <w:u w:val="single"/>
                <w:lang w:val="ro-RO"/>
              </w:rPr>
              <w:t>6 iunie</w:t>
            </w:r>
          </w:p>
        </w:tc>
      </w:tr>
      <w:tr w:rsidR="005F33E9" w:rsidTr="005F33E9">
        <w:trPr>
          <w:trHeight w:val="158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5F33E9" w:rsidRPr="00D41E10" w:rsidRDefault="005F33E9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bCs/>
                <w:color w:val="000000"/>
                <w:szCs w:val="15"/>
                <w:lang w:val="ro-RO"/>
              </w:rPr>
              <w:t>Medici, Farmacisti</w:t>
            </w:r>
          </w:p>
        </w:tc>
        <w:tc>
          <w:tcPr>
            <w:tcW w:w="296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D41E10" w:rsidRDefault="005F33E9" w:rsidP="00D41E10">
            <w:pPr>
              <w:pStyle w:val="default0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350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3420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D41E10" w:rsidRDefault="005F33E9" w:rsidP="00D41E10">
            <w:pPr>
              <w:pStyle w:val="default0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420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</w:tr>
      <w:tr w:rsidR="005F33E9" w:rsidTr="005F33E9">
        <w:trPr>
          <w:trHeight w:val="114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5F33E9" w:rsidRPr="00D41E10" w:rsidRDefault="005F33E9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D41E10"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  <w:t>Asistenti medicali, kinetoterapeuti, rezidenti</w:t>
            </w:r>
          </w:p>
          <w:p w:rsidR="005F33E9" w:rsidRPr="00D41E10" w:rsidRDefault="005F33E9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</w:p>
        </w:tc>
        <w:tc>
          <w:tcPr>
            <w:tcW w:w="296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D41E10" w:rsidRDefault="005F33E9" w:rsidP="00334A13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2</w:t>
            </w:r>
            <w:r>
              <w:rPr>
                <w:b/>
                <w:color w:val="000000"/>
                <w:szCs w:val="15"/>
              </w:rPr>
              <w:t>2</w:t>
            </w:r>
            <w:r w:rsidRPr="00D41E10">
              <w:rPr>
                <w:b/>
                <w:color w:val="000000"/>
                <w:szCs w:val="15"/>
              </w:rPr>
              <w:t>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3420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D41E10" w:rsidRDefault="005F33E9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>
              <w:rPr>
                <w:b/>
                <w:color w:val="000000"/>
                <w:szCs w:val="15"/>
              </w:rPr>
              <w:t>250 lei</w:t>
            </w:r>
          </w:p>
        </w:tc>
      </w:tr>
      <w:tr w:rsidR="005F33E9" w:rsidTr="005F33E9">
        <w:trPr>
          <w:gridAfter w:val="1"/>
          <w:wAfter w:w="17" w:type="dxa"/>
          <w:trHeight w:val="84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A45362" w:rsidRDefault="005F33E9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A45362">
              <w:rPr>
                <w:b/>
                <w:bCs/>
                <w:color w:val="000000"/>
                <w:szCs w:val="15"/>
                <w:lang w:val="ro-RO"/>
              </w:rPr>
              <w:t>Cina vineri</w:t>
            </w:r>
          </w:p>
        </w:tc>
        <w:tc>
          <w:tcPr>
            <w:tcW w:w="6365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5F33E9" w:rsidRPr="00D41E10" w:rsidRDefault="005F33E9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bCs/>
                <w:color w:val="000000"/>
                <w:szCs w:val="15"/>
                <w:lang w:val="it-IT"/>
              </w:rPr>
            </w:pPr>
            <w:r>
              <w:rPr>
                <w:b/>
                <w:bCs/>
                <w:color w:val="000000"/>
                <w:szCs w:val="15"/>
                <w:lang w:val="it-IT"/>
              </w:rPr>
              <w:t>100 lei</w:t>
            </w:r>
          </w:p>
        </w:tc>
      </w:tr>
      <w:tr w:rsidR="00D41E10" w:rsidTr="005F33E9">
        <w:trPr>
          <w:gridAfter w:val="1"/>
          <w:wAfter w:w="17" w:type="dxa"/>
          <w:trHeight w:val="118"/>
          <w:tblCellSpacing w:w="0" w:type="dxa"/>
          <w:jc w:val="center"/>
        </w:trPr>
        <w:tc>
          <w:tcPr>
            <w:tcW w:w="9523" w:type="dxa"/>
            <w:gridSpan w:val="3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D41E10" w:rsidRPr="00003146" w:rsidRDefault="003D3F1E" w:rsidP="003D3F1E">
            <w:pPr>
              <w:pStyle w:val="NormalWeb"/>
              <w:ind w:left="120" w:right="120"/>
              <w:jc w:val="center"/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</w:pPr>
            <w:r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>T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axa include participarea la eveniment,</w:t>
            </w:r>
            <w:r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 xml:space="preserve"> 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4 </w:t>
            </w:r>
            <w:r w:rsidR="00334A13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pauze de cafea, pranz 7 iunie,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 cina, diploma EFC/EMC</w:t>
            </w:r>
            <w:r w:rsidR="00003146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br/>
              <w:t>_________________________________________________________________</w:t>
            </w:r>
          </w:p>
          <w:p w:rsidR="00003146" w:rsidRDefault="00003146" w:rsidP="00003146">
            <w:pPr>
              <w:pStyle w:val="NormalWeb"/>
              <w:ind w:left="120" w:right="120"/>
              <w:jc w:val="center"/>
              <w:rPr>
                <w:rFonts w:ascii="Verdana" w:hAnsi="Verdana"/>
                <w:color w:val="000000"/>
                <w:sz w:val="15"/>
                <w:szCs w:val="15"/>
                <w:lang w:val="ro-RO"/>
              </w:rPr>
            </w:pP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vi-VN"/>
              </w:rPr>
              <w:t>Plata taxei de participare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: Cont RON: </w:t>
            </w:r>
            <w:r w:rsidRPr="00003146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RO35BACX0000000330546005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 xml:space="preserve"> 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deschis la Unicredit Tiriac Bank, sucursala Alba Iulia București, EXCLUSIV HOUSTON NPA S.R.L. - CUI 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 xml:space="preserve">RO 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25249091, J40/3074/09.03.200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>9</w:t>
            </w:r>
            <w:r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.</w:t>
            </w:r>
          </w:p>
          <w:p w:rsidR="00003146" w:rsidRPr="00003146" w:rsidRDefault="00003146" w:rsidP="00003146">
            <w:pPr>
              <w:pStyle w:val="NormalWeb"/>
              <w:ind w:left="120" w:right="120"/>
              <w:jc w:val="center"/>
              <w:rPr>
                <w:rFonts w:ascii="Verdana" w:hAnsi="Verdana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După plată, vă rugăm să ne trimiteți o copie după OP și formu</w:t>
            </w:r>
            <w:r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larul de înscriere completat pe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 mail la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>Florin Cristea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 xml:space="preserve"> (tel.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 </w:t>
            </w:r>
            <w:r w:rsidRPr="00003146">
              <w:rPr>
                <w:rFonts w:ascii="Cambria" w:hAnsi="Cambria"/>
                <w:b/>
                <w:sz w:val="20"/>
                <w:szCs w:val="20"/>
                <w:lang w:eastAsia="ro-RO"/>
              </w:rPr>
              <w:t>0756 030 353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)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begin"/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 xml:space="preserve"> HYPERLINK "mailto:</w:instrText>
            </w:r>
            <w:r w:rsidRPr="00003146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>florin.cristea@houston.ro</w:instrTex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 xml:space="preserve">" </w:instrTex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separate"/>
            </w:r>
            <w:r w:rsidRPr="00A8066B">
              <w:rPr>
                <w:rStyle w:val="Hyperlink"/>
                <w:rFonts w:ascii="Verdana" w:hAnsi="Verdana"/>
                <w:b/>
                <w:bCs/>
                <w:sz w:val="15"/>
                <w:szCs w:val="15"/>
              </w:rPr>
              <w:t>florin.cristea@houston.ro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end"/>
            </w:r>
            <w:r w:rsidRPr="00B93404">
              <w:rPr>
                <w:rFonts w:ascii="Verdana" w:hAnsi="Verdana"/>
                <w:color w:val="000000"/>
                <w:sz w:val="15"/>
                <w:szCs w:val="15"/>
              </w:rPr>
              <w:t> 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sau pe fax 021-317.09.43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. Numărul locurilor este limitat, iar rezervarea fermă se face în momentul achitării taxei.</w:t>
            </w:r>
          </w:p>
        </w:tc>
      </w:tr>
    </w:tbl>
    <w:p w:rsidR="00D41E10" w:rsidRDefault="00D41E10" w:rsidP="003D3F1E">
      <w:pPr>
        <w:pStyle w:val="Default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3D3F1E" w:rsidRPr="00A45362" w:rsidRDefault="006849BC" w:rsidP="00A45362">
      <w:pPr>
        <w:pStyle w:val="Default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gram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lastRenderedPageBreak/>
        <w:t xml:space="preserve">Diploma de </w:t>
      </w:r>
      <w:proofErr w:type="spell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t>participar</w:t>
      </w:r>
      <w:proofErr w:type="spellEnd"/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e pentru </w:t>
      </w:r>
      <w:r w:rsidR="00D41E1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medici/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farmaciști se ridică la terminarea evenimentului, iar asistenții de o </w:t>
      </w:r>
      <w:r w:rsidR="00727ABE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vor 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primi ulterior direct de la OAMGMAMR</w:t>
      </w:r>
      <w:r w:rsidRPr="006849BC">
        <w:rPr>
          <w:rFonts w:ascii="Times New Roman" w:hAnsi="Times New Roman" w:cs="Times New Roman"/>
          <w:bCs/>
          <w:sz w:val="22"/>
          <w:szCs w:val="22"/>
        </w:rPr>
        <w:t>.</w:t>
      </w:r>
      <w:proofErr w:type="gram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Kinetoterapeutii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si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rezidentii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vor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primi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certificate de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participare</w:t>
      </w:r>
      <w:proofErr w:type="spellEnd"/>
    </w:p>
    <w:p w:rsidR="006849BC" w:rsidRPr="00107D90" w:rsidRDefault="00A45362" w:rsidP="003D3F1E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br/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 xml:space="preserve">Pentru obținerea diplomei 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EFC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/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EMC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, prezența este obligatorie în ambele zile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ro-RO"/>
        </w:rPr>
        <w:t>.</w:t>
      </w:r>
    </w:p>
    <w:p w:rsidR="006849BC" w:rsidRPr="00107D90" w:rsidRDefault="006849BC" w:rsidP="006849BC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  <w:lang w:val="it-IT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SC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Exclusiv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SRL (Houston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)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respectă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legislaţia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română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vigoare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privind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speţă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Regulamentul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European 2016/679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protecţia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persoanelor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la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şi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libera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circulaţie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acestor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date.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direct de la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.,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completarea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Formularului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Inscriere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și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folosite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</w:rPr>
        <w:t xml:space="preserve">a </w:t>
      </w:r>
      <w:proofErr w:type="spellStart"/>
      <w:r w:rsidRPr="00DA3E07">
        <w:rPr>
          <w:i/>
          <w:color w:val="000000"/>
          <w:sz w:val="22"/>
          <w:szCs w:val="22"/>
        </w:rPr>
        <w:t>vă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transmite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informații</w:t>
      </w:r>
      <w:proofErr w:type="spellEnd"/>
      <w:r w:rsidRPr="00DA3E07">
        <w:rPr>
          <w:i/>
          <w:color w:val="000000"/>
          <w:sz w:val="22"/>
          <w:szCs w:val="22"/>
        </w:rPr>
        <w:t xml:space="preserve"> legate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  <w:proofErr w:type="gramStart"/>
      <w:r w:rsidRPr="00DA3E07">
        <w:rPr>
          <w:i/>
          <w:color w:val="000000"/>
          <w:sz w:val="22"/>
          <w:szCs w:val="22"/>
        </w:rPr>
        <w:t>la</w:t>
      </w:r>
      <w:proofErr w:type="gram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despre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desfășurarea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evenimentului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sau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alte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evenimente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servicii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produse</w:t>
      </w:r>
      <w:proofErr w:type="spellEnd"/>
      <w:r w:rsidRPr="00DA3E07">
        <w:rPr>
          <w:i/>
          <w:color w:val="000000"/>
          <w:sz w:val="22"/>
          <w:szCs w:val="22"/>
        </w:rPr>
        <w:t xml:space="preserve"> care </w:t>
      </w:r>
      <w:proofErr w:type="spellStart"/>
      <w:r w:rsidRPr="00DA3E07">
        <w:rPr>
          <w:i/>
          <w:color w:val="000000"/>
          <w:sz w:val="22"/>
          <w:szCs w:val="22"/>
        </w:rPr>
        <w:t>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putea</w:t>
      </w:r>
      <w:proofErr w:type="spellEnd"/>
      <w:r w:rsidRPr="00DA3E07">
        <w:rPr>
          <w:i/>
          <w:color w:val="000000"/>
          <w:sz w:val="22"/>
          <w:szCs w:val="22"/>
        </w:rPr>
        <w:t xml:space="preserve"> fi de </w:t>
      </w:r>
      <w:proofErr w:type="spellStart"/>
      <w:r w:rsidRPr="00DA3E07">
        <w:rPr>
          <w:i/>
          <w:color w:val="000000"/>
          <w:sz w:val="22"/>
          <w:szCs w:val="22"/>
        </w:rPr>
        <w:t>interes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contextul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participării</w:t>
      </w:r>
      <w:proofErr w:type="spellEnd"/>
      <w:r w:rsidRPr="00DA3E07">
        <w:rPr>
          <w:i/>
          <w:color w:val="000000"/>
          <w:sz w:val="22"/>
          <w:szCs w:val="22"/>
        </w:rPr>
        <w:t xml:space="preserve"> la un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 din </w:t>
      </w:r>
      <w:proofErr w:type="spellStart"/>
      <w:r w:rsidRPr="00DA3E07">
        <w:rPr>
          <w:i/>
          <w:color w:val="000000"/>
          <w:sz w:val="22"/>
          <w:szCs w:val="22"/>
        </w:rPr>
        <w:t>domeniul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farmaceutic</w:t>
      </w:r>
      <w:proofErr w:type="spellEnd"/>
      <w:r w:rsidRPr="00DA3E07">
        <w:rPr>
          <w:i/>
          <w:color w:val="000000"/>
          <w:sz w:val="22"/>
          <w:szCs w:val="22"/>
        </w:rPr>
        <w:t xml:space="preserve">/medical, </w:t>
      </w:r>
      <w:proofErr w:type="spellStart"/>
      <w:r w:rsidRPr="00DA3E07">
        <w:rPr>
          <w:i/>
          <w:color w:val="000000"/>
          <w:sz w:val="22"/>
          <w:szCs w:val="22"/>
        </w:rPr>
        <w:t>certificatul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</w:rPr>
        <w:t>puncte</w:t>
      </w:r>
      <w:proofErr w:type="spellEnd"/>
      <w:r w:rsidRPr="00DA3E07">
        <w:rPr>
          <w:i/>
          <w:color w:val="000000"/>
          <w:sz w:val="22"/>
          <w:szCs w:val="22"/>
        </w:rPr>
        <w:t xml:space="preserve"> EFC/EMC </w:t>
      </w:r>
      <w:proofErr w:type="spellStart"/>
      <w:r w:rsidRPr="00DA3E07">
        <w:rPr>
          <w:i/>
          <w:color w:val="000000"/>
          <w:sz w:val="22"/>
          <w:szCs w:val="22"/>
        </w:rPr>
        <w:t>va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validat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către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doar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baza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listei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astfel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datele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personale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colectate</w:t>
      </w:r>
      <w:proofErr w:type="spellEnd"/>
      <w:r w:rsidRPr="00DA3E07">
        <w:rPr>
          <w:i/>
          <w:color w:val="000000"/>
          <w:sz w:val="22"/>
          <w:szCs w:val="22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</w:rPr>
        <w:t>inclusiv</w:t>
      </w:r>
      <w:proofErr w:type="spellEnd"/>
      <w:r w:rsidRPr="00DA3E07">
        <w:rPr>
          <w:i/>
          <w:color w:val="000000"/>
          <w:sz w:val="22"/>
          <w:szCs w:val="22"/>
        </w:rPr>
        <w:t xml:space="preserve"> CNP)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prelucrate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eliberarea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certificatelor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și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transmise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organizatiilor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>,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Dacă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doriți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fiti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activitățile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informațiile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sțiințifice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noutățile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rugam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bifati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optiunea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: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CF0E1F" w:rsidRPr="00DA3E07" w:rsidRDefault="00CF0E1F" w:rsidP="00CF0E1F">
      <w:pPr>
        <w:spacing w:after="120"/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173152">
        <w:rPr>
          <w:i/>
          <w:color w:val="000000"/>
          <w:sz w:val="22"/>
          <w:szCs w:val="22"/>
          <w:lang w:val="en-US"/>
        </w:rPr>
      </w:r>
      <w:r w:rsidR="00173152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1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SUNT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</w:p>
    <w:p w:rsidR="00CF0E1F" w:rsidRPr="00DA3E07" w:rsidRDefault="00CF0E1F" w:rsidP="00CF0E1F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173152">
        <w:rPr>
          <w:i/>
          <w:color w:val="000000"/>
          <w:sz w:val="22"/>
          <w:szCs w:val="22"/>
          <w:lang w:val="en-US"/>
        </w:rPr>
      </w:r>
      <w:r w:rsidR="00173152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2"/>
      <w:r w:rsidRPr="00DA3E07">
        <w:rPr>
          <w:i/>
          <w:color w:val="000000"/>
          <w:sz w:val="22"/>
          <w:szCs w:val="22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NU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contact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semnatura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accord</w:t>
      </w: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0"/>
          <w:szCs w:val="22"/>
        </w:rPr>
      </w:pPr>
    </w:p>
    <w:p w:rsidR="002B260B" w:rsidRPr="002B260B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Aveți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posibilitatea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reveni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oricând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asupra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acordului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prelucrare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datelor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cu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caracter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personal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și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asemenea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puteți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solicita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informații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suplimentare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referioare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dumneavoastră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prin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transmiterea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unei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notificări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scrise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 din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subsolul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paginii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sau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mail: </w:t>
      </w:r>
      <w:hyperlink r:id="rId8" w:history="1">
        <w:r w:rsidRPr="002B260B">
          <w:rPr>
            <w:rStyle w:val="Hyperlink"/>
            <w:rFonts w:ascii="Times New Roman" w:hAnsi="Times New Roman" w:cs="Times New Roman"/>
            <w:i/>
            <w:color w:val="0070C0"/>
            <w:sz w:val="22"/>
            <w:szCs w:val="22"/>
          </w:rPr>
          <w:t>info@houston.ro</w:t>
        </w:r>
      </w:hyperlink>
    </w:p>
    <w:p w:rsidR="002B260B" w:rsidRPr="002B260B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br/>
        <w:t xml:space="preserve">Mai </w:t>
      </w:r>
      <w:proofErr w:type="spellStart"/>
      <w:proofErr w:type="gram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multe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detalii</w:t>
      </w:r>
      <w:proofErr w:type="spellEnd"/>
      <w:proofErr w:type="gram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Houston NPA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puteți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găsi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hyperlink r:id="rId9" w:history="1"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houston.ro/</w:t>
        </w:r>
        <w:proofErr w:type="spellStart"/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acord-gdpr-houston-npa</w:t>
        </w:r>
        <w:proofErr w:type="spellEnd"/>
      </w:hyperlink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</w:p>
    <w:p w:rsidR="006849BC" w:rsidRDefault="006849BC" w:rsidP="006849BC">
      <w:pPr>
        <w:rPr>
          <w:i/>
          <w:color w:val="003300"/>
          <w:sz w:val="20"/>
          <w:szCs w:val="20"/>
        </w:rPr>
      </w:pPr>
    </w:p>
    <w:p w:rsidR="006849BC" w:rsidRPr="00107D90" w:rsidRDefault="006849BC" w:rsidP="006849BC">
      <w:pPr>
        <w:rPr>
          <w:i/>
          <w:color w:val="003300"/>
          <w:sz w:val="20"/>
          <w:szCs w:val="20"/>
        </w:rPr>
      </w:pPr>
    </w:p>
    <w:p w:rsidR="006849BC" w:rsidRP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Pr="006849BC" w:rsidRDefault="006849BC" w:rsidP="006849BC">
      <w:pPr>
        <w:tabs>
          <w:tab w:val="left" w:pos="8535"/>
        </w:tabs>
        <w:jc w:val="right"/>
        <w:rPr>
          <w:sz w:val="20"/>
          <w:szCs w:val="20"/>
          <w:u w:val="single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9F1AC0">
      <w:pPr>
        <w:tabs>
          <w:tab w:val="left" w:pos="8535"/>
        </w:tabs>
        <w:rPr>
          <w:sz w:val="20"/>
          <w:szCs w:val="20"/>
          <w:u w:val="single"/>
        </w:rPr>
      </w:pPr>
    </w:p>
    <w:sectPr w:rsidR="006849BC" w:rsidSect="009D046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76" w:right="850" w:bottom="851" w:left="993" w:header="425" w:footer="346" w:gutter="0"/>
      <w:cols w:space="794" w:equalWidth="0">
        <w:col w:w="10064"/>
      </w:cols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52" w:rsidRDefault="00173152">
      <w:r>
        <w:separator/>
      </w:r>
    </w:p>
  </w:endnote>
  <w:endnote w:type="continuationSeparator" w:id="0">
    <w:p w:rsidR="00173152" w:rsidRDefault="0017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4698" w:rsidRDefault="00744698" w:rsidP="007446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33E9">
      <w:rPr>
        <w:rStyle w:val="PageNumber"/>
        <w:noProof/>
      </w:rPr>
      <w:t>2</w:t>
    </w:r>
    <w:r>
      <w:rPr>
        <w:rStyle w:val="PageNumber"/>
      </w:rPr>
      <w:fldChar w:fldCharType="end"/>
    </w:r>
  </w:p>
  <w:p w:rsidR="006849BC" w:rsidRPr="009C180B" w:rsidRDefault="006849BC" w:rsidP="006849BC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Pr="009C180B">
      <w:rPr>
        <w:rFonts w:ascii="Arial" w:hAnsi="Arial" w:cs="Arial"/>
        <w:b/>
        <w:lang w:val="it-IT"/>
      </w:rPr>
      <w:t>S.R.L.</w:t>
    </w:r>
  </w:p>
  <w:p w:rsidR="006849BC" w:rsidRPr="003351BE" w:rsidRDefault="006849BC" w:rsidP="006849BC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6849BC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RON:</w:t>
    </w:r>
    <w:r w:rsidRPr="003351BE">
      <w:rPr>
        <w:rFonts w:ascii="Arial" w:hAnsi="Arial" w:cs="Arial"/>
        <w:sz w:val="16"/>
        <w:szCs w:val="16"/>
        <w:lang w:val="it-IT"/>
      </w:rPr>
      <w:t xml:space="preserve"> RO46 BACX 0000 0003 3054 6001</w:t>
    </w:r>
    <w:r w:rsidRPr="003351BE">
      <w:rPr>
        <w:rFonts w:ascii="Arial" w:hAnsi="Arial" w:cs="Arial"/>
        <w:sz w:val="16"/>
        <w:szCs w:val="16"/>
        <w:lang w:val="pt-BR"/>
      </w:rPr>
      <w:t xml:space="preserve">; cont EURO: </w:t>
    </w:r>
    <w:r w:rsidRPr="003351BE">
      <w:rPr>
        <w:rFonts w:ascii="Arial" w:hAnsi="Arial" w:cs="Arial"/>
        <w:sz w:val="16"/>
        <w:szCs w:val="16"/>
        <w:lang w:val="it-IT"/>
      </w:rPr>
      <w:t>RO19 BACX 0000 0003 3054 6002</w:t>
    </w:r>
    <w:r w:rsidRPr="003351BE">
      <w:rPr>
        <w:rFonts w:ascii="Arial" w:hAnsi="Arial" w:cs="Arial"/>
        <w:sz w:val="16"/>
        <w:szCs w:val="16"/>
        <w:lang w:val="pt-BR"/>
      </w:rPr>
      <w:t xml:space="preserve">; </w:t>
    </w:r>
  </w:p>
  <w:p w:rsidR="006849BC" w:rsidRPr="003351BE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6849BC" w:rsidRPr="00177B05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6849BC" w:rsidRPr="00D57620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 xml:space="preserve">Tel : </w:t>
    </w:r>
    <w:r>
      <w:rPr>
        <w:rFonts w:ascii="Arial" w:hAnsi="Arial" w:cs="Arial"/>
        <w:sz w:val="16"/>
        <w:szCs w:val="16"/>
        <w:lang w:val="pt-BR"/>
      </w:rPr>
      <w:t xml:space="preserve">021 – 317.09.43, </w:t>
    </w:r>
    <w:r w:rsidR="00D73BF4">
      <w:fldChar w:fldCharType="begin"/>
    </w:r>
    <w:r w:rsidR="00D73BF4">
      <w:instrText xml:space="preserve"> HYPERLINK "mailto:office@houston.ro" </w:instrText>
    </w:r>
    <w:r w:rsidR="00D73BF4">
      <w:fldChar w:fldCharType="separate"/>
    </w:r>
    <w:r w:rsidRPr="003D5B99">
      <w:rPr>
        <w:rStyle w:val="Hyperlink"/>
        <w:rFonts w:ascii="Arial" w:hAnsi="Arial" w:cs="Arial"/>
        <w:sz w:val="16"/>
        <w:szCs w:val="16"/>
        <w:lang w:val="pt-BR"/>
      </w:rPr>
      <w:t>office@houston.ro</w:t>
    </w:r>
    <w:r w:rsidR="00D73BF4">
      <w:rPr>
        <w:rStyle w:val="Hyperlink"/>
        <w:rFonts w:ascii="Arial" w:hAnsi="Arial" w:cs="Arial"/>
        <w:sz w:val="16"/>
        <w:szCs w:val="16"/>
        <w:lang w:val="pt-BR"/>
      </w:rPr>
      <w:fldChar w:fldCharType="end"/>
    </w:r>
    <w:r>
      <w:rPr>
        <w:rFonts w:ascii="Arial" w:hAnsi="Arial" w:cs="Arial"/>
        <w:sz w:val="16"/>
        <w:szCs w:val="16"/>
        <w:lang w:val="pt-BR"/>
      </w:rPr>
      <w:t>;</w:t>
    </w:r>
  </w:p>
  <w:p w:rsidR="006849BC" w:rsidRPr="00D57620" w:rsidRDefault="00173152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1" w:history="1">
      <w:r w:rsidR="006849BC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  <w:p w:rsidR="00744698" w:rsidRDefault="00744698" w:rsidP="0074469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AD" w:rsidRPr="00C41DCE" w:rsidRDefault="005168AD" w:rsidP="00070035">
    <w:pPr>
      <w:pStyle w:val="Footer"/>
      <w:rPr>
        <w:sz w:val="28"/>
        <w:szCs w:val="28"/>
        <w:lang w:val="it-IT"/>
      </w:rPr>
    </w:pPr>
    <w:r w:rsidRPr="00C41DCE">
      <w:rPr>
        <w:sz w:val="28"/>
        <w:szCs w:val="28"/>
        <w:lang w:val="it-IT"/>
      </w:rPr>
      <w:t>________________________________________________________________</w:t>
    </w:r>
  </w:p>
  <w:p w:rsidR="003351BE" w:rsidRDefault="003351BE" w:rsidP="00070035">
    <w:pPr>
      <w:pStyle w:val="Footer"/>
      <w:jc w:val="center"/>
      <w:rPr>
        <w:rFonts w:ascii="Arial" w:hAnsi="Arial" w:cs="Arial"/>
        <w:b/>
        <w:lang w:val="it-IT"/>
      </w:rPr>
    </w:pPr>
  </w:p>
  <w:p w:rsidR="005168AD" w:rsidRPr="009C180B" w:rsidRDefault="003351BE" w:rsidP="00070035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="005168AD" w:rsidRPr="009C180B">
      <w:rPr>
        <w:rFonts w:ascii="Arial" w:hAnsi="Arial" w:cs="Arial"/>
        <w:b/>
        <w:lang w:val="it-IT"/>
      </w:rPr>
      <w:t>S.R.L.</w:t>
    </w:r>
  </w:p>
  <w:p w:rsidR="003351BE" w:rsidRPr="003351BE" w:rsidRDefault="003351BE" w:rsidP="003351BE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3351BE" w:rsidRDefault="005168AD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</w:t>
    </w:r>
    <w:r w:rsidR="009C180B" w:rsidRPr="003351BE">
      <w:rPr>
        <w:rFonts w:ascii="Arial" w:hAnsi="Arial" w:cs="Arial"/>
        <w:sz w:val="16"/>
        <w:szCs w:val="16"/>
        <w:lang w:val="pt-BR"/>
      </w:rPr>
      <w:t>N</w:t>
    </w:r>
    <w:r w:rsidRPr="003351BE">
      <w:rPr>
        <w:rFonts w:ascii="Arial" w:hAnsi="Arial" w:cs="Arial"/>
        <w:sz w:val="16"/>
        <w:szCs w:val="16"/>
        <w:lang w:val="pt-BR"/>
      </w:rPr>
      <w:t>:</w:t>
    </w:r>
    <w:r w:rsidR="003351BE" w:rsidRPr="003351BE">
      <w:rPr>
        <w:rFonts w:ascii="Arial" w:hAnsi="Arial" w:cs="Arial"/>
        <w:sz w:val="16"/>
        <w:szCs w:val="16"/>
        <w:lang w:val="it-IT"/>
      </w:rPr>
      <w:t xml:space="preserve"> </w:t>
    </w:r>
    <w:r w:rsidR="00003146" w:rsidRPr="00003146">
      <w:rPr>
        <w:rFonts w:ascii="Arial" w:hAnsi="Arial" w:cs="Arial"/>
        <w:sz w:val="16"/>
        <w:szCs w:val="16"/>
        <w:lang w:val="it-IT"/>
      </w:rPr>
      <w:t>RO35BACX0000000330546005</w:t>
    </w:r>
  </w:p>
  <w:p w:rsidR="005168AD" w:rsidRPr="003351BE" w:rsidRDefault="006849BC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="003351BE"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177B05" w:rsidRPr="00177B05" w:rsidRDefault="00177B05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5168AD" w:rsidRPr="00D57620" w:rsidRDefault="003351BE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>Tel : 021 – 317.09.43</w:t>
    </w:r>
    <w:r w:rsidR="00547E83">
      <w:rPr>
        <w:rFonts w:ascii="Arial" w:hAnsi="Arial" w:cs="Arial"/>
        <w:sz w:val="16"/>
        <w:szCs w:val="16"/>
        <w:lang w:val="pt-BR"/>
      </w:rPr>
      <w:t xml:space="preserve">, </w:t>
    </w:r>
    <w:hyperlink r:id="rId1" w:history="1">
      <w:r w:rsidRPr="003D5B99">
        <w:rPr>
          <w:rStyle w:val="Hyperlink"/>
          <w:rFonts w:ascii="Arial" w:hAnsi="Arial" w:cs="Arial"/>
          <w:sz w:val="16"/>
          <w:szCs w:val="16"/>
          <w:lang w:val="pt-BR"/>
        </w:rPr>
        <w:t>office@houston.ro</w:t>
      </w:r>
    </w:hyperlink>
    <w:r w:rsidR="00547E83">
      <w:rPr>
        <w:rFonts w:ascii="Arial" w:hAnsi="Arial" w:cs="Arial"/>
        <w:sz w:val="16"/>
        <w:szCs w:val="16"/>
        <w:lang w:val="pt-BR"/>
      </w:rPr>
      <w:t>;</w:t>
    </w:r>
  </w:p>
  <w:p w:rsidR="005168AD" w:rsidRPr="00D57620" w:rsidRDefault="00173152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2" w:history="1">
      <w:r w:rsidR="003351BE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52" w:rsidRDefault="00173152">
      <w:r>
        <w:separator/>
      </w:r>
    </w:p>
  </w:footnote>
  <w:footnote w:type="continuationSeparator" w:id="0">
    <w:p w:rsidR="00173152" w:rsidRDefault="00173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60B" w:rsidRDefault="0091396E" w:rsidP="002B260B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747DF7A" wp14:editId="4B553FAF">
          <wp:simplePos x="0" y="0"/>
          <wp:positionH relativeFrom="column">
            <wp:posOffset>4436745</wp:posOffset>
          </wp:positionH>
          <wp:positionV relativeFrom="paragraph">
            <wp:posOffset>-3175</wp:posOffset>
          </wp:positionV>
          <wp:extent cx="1647825" cy="676275"/>
          <wp:effectExtent l="0" t="0" r="9525" b="9525"/>
          <wp:wrapNone/>
          <wp:docPr id="6" name="Picture 6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2078F9CA" wp14:editId="5C136C5C">
          <wp:simplePos x="0" y="0"/>
          <wp:positionH relativeFrom="column">
            <wp:posOffset>160020</wp:posOffset>
          </wp:positionH>
          <wp:positionV relativeFrom="paragraph">
            <wp:posOffset>-224790</wp:posOffset>
          </wp:positionV>
          <wp:extent cx="1152525" cy="1125855"/>
          <wp:effectExtent l="0" t="0" r="0" b="0"/>
          <wp:wrapNone/>
          <wp:docPr id="8" name="Picture 8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68AD" w:rsidRDefault="005168AD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872191" w:rsidRDefault="00872191" w:rsidP="005753AB">
    <w:pPr>
      <w:pStyle w:val="Header"/>
      <w:tabs>
        <w:tab w:val="clear" w:pos="4703"/>
        <w:tab w:val="clear" w:pos="9406"/>
        <w:tab w:val="cente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E10" w:rsidRDefault="0091396E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  <w:r>
      <w:rPr>
        <w:i/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7030E52D" wp14:editId="1ED4F4CC">
          <wp:simplePos x="0" y="0"/>
          <wp:positionH relativeFrom="column">
            <wp:posOffset>4541520</wp:posOffset>
          </wp:positionH>
          <wp:positionV relativeFrom="paragraph">
            <wp:posOffset>-50800</wp:posOffset>
          </wp:positionV>
          <wp:extent cx="1647825" cy="676275"/>
          <wp:effectExtent l="0" t="0" r="9525" b="9525"/>
          <wp:wrapNone/>
          <wp:docPr id="4" name="Picture 4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6ABFFCEA" wp14:editId="62568FCC">
          <wp:simplePos x="0" y="0"/>
          <wp:positionH relativeFrom="column">
            <wp:posOffset>131445</wp:posOffset>
          </wp:positionH>
          <wp:positionV relativeFrom="paragraph">
            <wp:posOffset>-243205</wp:posOffset>
          </wp:positionV>
          <wp:extent cx="1152525" cy="1125855"/>
          <wp:effectExtent l="0" t="0" r="0" b="0"/>
          <wp:wrapNone/>
          <wp:docPr id="7" name="Picture 7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1E10" w:rsidRDefault="00D41E10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2B260B" w:rsidRPr="00D41E10" w:rsidRDefault="002B260B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5B37FE" w:rsidRDefault="005B37FE" w:rsidP="006849BC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</w:p>
  <w:p w:rsidR="00D41E10" w:rsidRPr="00D41E10" w:rsidRDefault="00D71186" w:rsidP="002B260B">
    <w:pPr>
      <w:pStyle w:val="Default"/>
      <w:spacing w:line="276" w:lineRule="auto"/>
      <w:jc w:val="center"/>
      <w:rPr>
        <w:rFonts w:ascii="Times New Roman" w:hAnsi="Times New Roman" w:cs="Times New Roman"/>
        <w:b/>
        <w:bCs/>
        <w:sz w:val="40"/>
        <w:szCs w:val="28"/>
        <w:lang w:val="it-IT"/>
      </w:rPr>
    </w:pPr>
    <w:r>
      <w:rPr>
        <w:rFonts w:ascii="Times New Roman" w:hAnsi="Times New Roman" w:cs="Times New Roman"/>
        <w:b/>
        <w:bCs/>
        <w:sz w:val="40"/>
        <w:szCs w:val="28"/>
        <w:lang w:val="it-IT"/>
      </w:rPr>
      <w:t>Conferința</w:t>
    </w:r>
    <w:r w:rsidR="00D41E10" w:rsidRPr="00D41E10">
      <w:rPr>
        <w:rFonts w:ascii="Times New Roman" w:hAnsi="Times New Roman" w:cs="Times New Roman"/>
        <w:b/>
        <w:bCs/>
        <w:sz w:val="40"/>
        <w:szCs w:val="28"/>
        <w:lang w:val="it-IT"/>
      </w:rPr>
      <w:t xml:space="preserve"> de Pneumologie " Zilele Golli"</w:t>
    </w:r>
  </w:p>
  <w:p w:rsidR="006849BC" w:rsidRPr="00D41E10" w:rsidRDefault="00D41E10" w:rsidP="00D41E10">
    <w:pPr>
      <w:pStyle w:val="Header"/>
      <w:jc w:val="center"/>
      <w:rPr>
        <w:sz w:val="28"/>
      </w:rPr>
    </w:pPr>
    <w:r w:rsidRPr="00D41E10">
      <w:rPr>
        <w:b/>
        <w:bCs/>
        <w:color w:val="C00000"/>
        <w:sz w:val="32"/>
        <w:szCs w:val="28"/>
        <w:lang w:val="en-US"/>
      </w:rPr>
      <w:t xml:space="preserve">Craiova, hotel Ramada, 6-8 </w:t>
    </w:r>
    <w:proofErr w:type="spellStart"/>
    <w:r w:rsidRPr="00D41E10">
      <w:rPr>
        <w:b/>
        <w:bCs/>
        <w:color w:val="C00000"/>
        <w:sz w:val="32"/>
        <w:szCs w:val="28"/>
        <w:lang w:val="en-US"/>
      </w:rPr>
      <w:t>iunie</w:t>
    </w:r>
    <w:proofErr w:type="spellEnd"/>
    <w:r w:rsidRPr="00D41E10">
      <w:rPr>
        <w:b/>
        <w:bCs/>
        <w:color w:val="C00000"/>
        <w:sz w:val="32"/>
        <w:szCs w:val="28"/>
        <w:lang w:val="en-US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DDE"/>
    <w:multiLevelType w:val="hybridMultilevel"/>
    <w:tmpl w:val="CD640258"/>
    <w:lvl w:ilvl="0" w:tplc="868C0F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A178A"/>
    <w:multiLevelType w:val="hybridMultilevel"/>
    <w:tmpl w:val="A0A6AD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1117C"/>
    <w:multiLevelType w:val="hybridMultilevel"/>
    <w:tmpl w:val="2D52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F3149"/>
    <w:multiLevelType w:val="hybridMultilevel"/>
    <w:tmpl w:val="0A862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737DD"/>
    <w:multiLevelType w:val="hybridMultilevel"/>
    <w:tmpl w:val="2E083F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782818"/>
    <w:multiLevelType w:val="hybridMultilevel"/>
    <w:tmpl w:val="6CEE5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3D391A"/>
    <w:multiLevelType w:val="hybridMultilevel"/>
    <w:tmpl w:val="AD10BBCA"/>
    <w:lvl w:ilvl="0" w:tplc="0BD40A4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7">
    <w:nsid w:val="5AEB41B0"/>
    <w:multiLevelType w:val="hybridMultilevel"/>
    <w:tmpl w:val="D1D0B378"/>
    <w:lvl w:ilvl="0" w:tplc="C0FE6F06">
      <w:start w:val="7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D5E77"/>
    <w:multiLevelType w:val="hybridMultilevel"/>
    <w:tmpl w:val="7818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32CCB"/>
    <w:multiLevelType w:val="hybridMultilevel"/>
    <w:tmpl w:val="49BC4582"/>
    <w:lvl w:ilvl="0" w:tplc="A3765E2C">
      <w:start w:val="1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706CD5"/>
    <w:multiLevelType w:val="multilevel"/>
    <w:tmpl w:val="0CD8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D025F0"/>
    <w:multiLevelType w:val="hybridMultilevel"/>
    <w:tmpl w:val="2D4A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24A99"/>
    <w:multiLevelType w:val="hybridMultilevel"/>
    <w:tmpl w:val="0CD81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99A"/>
    <w:rsid w:val="00003146"/>
    <w:rsid w:val="00014692"/>
    <w:rsid w:val="00017C91"/>
    <w:rsid w:val="00036CB5"/>
    <w:rsid w:val="000415B1"/>
    <w:rsid w:val="00046E88"/>
    <w:rsid w:val="00056D6C"/>
    <w:rsid w:val="00070035"/>
    <w:rsid w:val="00082450"/>
    <w:rsid w:val="00092233"/>
    <w:rsid w:val="0009792E"/>
    <w:rsid w:val="000E427D"/>
    <w:rsid w:val="000E5F61"/>
    <w:rsid w:val="000E624F"/>
    <w:rsid w:val="000F0F14"/>
    <w:rsid w:val="000F51F4"/>
    <w:rsid w:val="00121CB4"/>
    <w:rsid w:val="001338BC"/>
    <w:rsid w:val="00173152"/>
    <w:rsid w:val="00177B05"/>
    <w:rsid w:val="001844B3"/>
    <w:rsid w:val="001A5392"/>
    <w:rsid w:val="001D5F57"/>
    <w:rsid w:val="002006A6"/>
    <w:rsid w:val="00214F31"/>
    <w:rsid w:val="0027723E"/>
    <w:rsid w:val="002805A9"/>
    <w:rsid w:val="00286F80"/>
    <w:rsid w:val="00292022"/>
    <w:rsid w:val="00294601"/>
    <w:rsid w:val="002B260B"/>
    <w:rsid w:val="002F144C"/>
    <w:rsid w:val="002F2007"/>
    <w:rsid w:val="003177EE"/>
    <w:rsid w:val="00334A13"/>
    <w:rsid w:val="003351BE"/>
    <w:rsid w:val="0034052B"/>
    <w:rsid w:val="00356931"/>
    <w:rsid w:val="00384416"/>
    <w:rsid w:val="003C2732"/>
    <w:rsid w:val="003D3F1E"/>
    <w:rsid w:val="003E16D8"/>
    <w:rsid w:val="003E2D72"/>
    <w:rsid w:val="00465F13"/>
    <w:rsid w:val="004703FF"/>
    <w:rsid w:val="004834DF"/>
    <w:rsid w:val="004A07E5"/>
    <w:rsid w:val="004A30A4"/>
    <w:rsid w:val="004C7375"/>
    <w:rsid w:val="004E0499"/>
    <w:rsid w:val="004F2829"/>
    <w:rsid w:val="004F47A5"/>
    <w:rsid w:val="00504AB7"/>
    <w:rsid w:val="00513B83"/>
    <w:rsid w:val="005168AD"/>
    <w:rsid w:val="0054432C"/>
    <w:rsid w:val="00547E83"/>
    <w:rsid w:val="00561770"/>
    <w:rsid w:val="005753AB"/>
    <w:rsid w:val="005A610E"/>
    <w:rsid w:val="005B37FE"/>
    <w:rsid w:val="005C3CB9"/>
    <w:rsid w:val="005C729C"/>
    <w:rsid w:val="005E6979"/>
    <w:rsid w:val="005E7DFD"/>
    <w:rsid w:val="005E7F10"/>
    <w:rsid w:val="005F33E9"/>
    <w:rsid w:val="0067211B"/>
    <w:rsid w:val="0067242C"/>
    <w:rsid w:val="00672C59"/>
    <w:rsid w:val="00673BAA"/>
    <w:rsid w:val="006849BC"/>
    <w:rsid w:val="0069299A"/>
    <w:rsid w:val="006A5257"/>
    <w:rsid w:val="006B2828"/>
    <w:rsid w:val="006B39E2"/>
    <w:rsid w:val="006B5A89"/>
    <w:rsid w:val="006D0A9C"/>
    <w:rsid w:val="006F1331"/>
    <w:rsid w:val="00703EEC"/>
    <w:rsid w:val="00711D2F"/>
    <w:rsid w:val="00716D9D"/>
    <w:rsid w:val="00717F12"/>
    <w:rsid w:val="00727ABE"/>
    <w:rsid w:val="00735CB6"/>
    <w:rsid w:val="00735EE0"/>
    <w:rsid w:val="00744698"/>
    <w:rsid w:val="00744BF4"/>
    <w:rsid w:val="00746683"/>
    <w:rsid w:val="0075787D"/>
    <w:rsid w:val="00767283"/>
    <w:rsid w:val="007A64DE"/>
    <w:rsid w:val="007B1CCA"/>
    <w:rsid w:val="007B1E87"/>
    <w:rsid w:val="007C127D"/>
    <w:rsid w:val="007E6ABC"/>
    <w:rsid w:val="007F61B8"/>
    <w:rsid w:val="008119EB"/>
    <w:rsid w:val="00815227"/>
    <w:rsid w:val="00832A44"/>
    <w:rsid w:val="00872191"/>
    <w:rsid w:val="00877232"/>
    <w:rsid w:val="00894642"/>
    <w:rsid w:val="008C6281"/>
    <w:rsid w:val="008D1D35"/>
    <w:rsid w:val="008D4E67"/>
    <w:rsid w:val="008D51FF"/>
    <w:rsid w:val="008E691E"/>
    <w:rsid w:val="008F6B02"/>
    <w:rsid w:val="0091396E"/>
    <w:rsid w:val="009426FD"/>
    <w:rsid w:val="00946362"/>
    <w:rsid w:val="009530BC"/>
    <w:rsid w:val="00971F03"/>
    <w:rsid w:val="00990439"/>
    <w:rsid w:val="0099587C"/>
    <w:rsid w:val="009A3039"/>
    <w:rsid w:val="009C180B"/>
    <w:rsid w:val="009D0460"/>
    <w:rsid w:val="009E242A"/>
    <w:rsid w:val="009E3958"/>
    <w:rsid w:val="009F1AC0"/>
    <w:rsid w:val="009F29F0"/>
    <w:rsid w:val="00A00F7F"/>
    <w:rsid w:val="00A025A2"/>
    <w:rsid w:val="00A02A41"/>
    <w:rsid w:val="00A07F3E"/>
    <w:rsid w:val="00A34A6F"/>
    <w:rsid w:val="00A43421"/>
    <w:rsid w:val="00A45362"/>
    <w:rsid w:val="00A57F6E"/>
    <w:rsid w:val="00A73B3B"/>
    <w:rsid w:val="00A82F0E"/>
    <w:rsid w:val="00A86266"/>
    <w:rsid w:val="00A9122E"/>
    <w:rsid w:val="00A91322"/>
    <w:rsid w:val="00A93D1D"/>
    <w:rsid w:val="00AA6209"/>
    <w:rsid w:val="00AC5F59"/>
    <w:rsid w:val="00AE05A5"/>
    <w:rsid w:val="00AF1210"/>
    <w:rsid w:val="00AF2EFA"/>
    <w:rsid w:val="00AF415D"/>
    <w:rsid w:val="00B06173"/>
    <w:rsid w:val="00B37BD1"/>
    <w:rsid w:val="00B47006"/>
    <w:rsid w:val="00B76FBD"/>
    <w:rsid w:val="00B77970"/>
    <w:rsid w:val="00B93404"/>
    <w:rsid w:val="00B93D36"/>
    <w:rsid w:val="00B97925"/>
    <w:rsid w:val="00BA0905"/>
    <w:rsid w:val="00BB097D"/>
    <w:rsid w:val="00BB6DB2"/>
    <w:rsid w:val="00BC0C9A"/>
    <w:rsid w:val="00BF2852"/>
    <w:rsid w:val="00C23F34"/>
    <w:rsid w:val="00C41DCE"/>
    <w:rsid w:val="00C973AD"/>
    <w:rsid w:val="00CE1B4D"/>
    <w:rsid w:val="00CF0E1F"/>
    <w:rsid w:val="00CF5A5C"/>
    <w:rsid w:val="00CF66B9"/>
    <w:rsid w:val="00D10151"/>
    <w:rsid w:val="00D41E10"/>
    <w:rsid w:val="00D52520"/>
    <w:rsid w:val="00D57620"/>
    <w:rsid w:val="00D66A56"/>
    <w:rsid w:val="00D71186"/>
    <w:rsid w:val="00D73BF4"/>
    <w:rsid w:val="00D96024"/>
    <w:rsid w:val="00D96D79"/>
    <w:rsid w:val="00DA1EF6"/>
    <w:rsid w:val="00DA7170"/>
    <w:rsid w:val="00DB6C88"/>
    <w:rsid w:val="00DC2529"/>
    <w:rsid w:val="00DC3224"/>
    <w:rsid w:val="00DC3B07"/>
    <w:rsid w:val="00DD4A1B"/>
    <w:rsid w:val="00DD71F6"/>
    <w:rsid w:val="00E516C6"/>
    <w:rsid w:val="00E61EFF"/>
    <w:rsid w:val="00E6492A"/>
    <w:rsid w:val="00EA3B1F"/>
    <w:rsid w:val="00EA77C5"/>
    <w:rsid w:val="00EC1A59"/>
    <w:rsid w:val="00EC787D"/>
    <w:rsid w:val="00EF1B5D"/>
    <w:rsid w:val="00F05175"/>
    <w:rsid w:val="00F143DB"/>
    <w:rsid w:val="00F2386B"/>
    <w:rsid w:val="00F26DF3"/>
    <w:rsid w:val="00F72A9C"/>
    <w:rsid w:val="00F867B8"/>
    <w:rsid w:val="00FB215E"/>
    <w:rsid w:val="00FB2F22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uston.ro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ouston.ro/acord-gdpr-houston-np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uston.r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uston.ro" TargetMode="External"/><Relationship Id="rId1" Type="http://schemas.openxmlformats.org/officeDocument/2006/relationships/hyperlink" Target="mailto:office@houston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CA\Desktop\Antet%20PM%20X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PM XI</Template>
  <TotalTime>9</TotalTime>
  <Pages>2</Pages>
  <Words>572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 PM</vt:lpstr>
    </vt:vector>
  </TitlesOfParts>
  <Company>Puls Media Network</Company>
  <LinksUpToDate>false</LinksUpToDate>
  <CharactersWithSpaces>3887</CharactersWithSpaces>
  <SharedDoc>false</SharedDoc>
  <HLinks>
    <vt:vector size="36" baseType="variant">
      <vt:variant>
        <vt:i4>5439557</vt:i4>
      </vt:variant>
      <vt:variant>
        <vt:i4>7</vt:i4>
      </vt:variant>
      <vt:variant>
        <vt:i4>0</vt:i4>
      </vt:variant>
      <vt:variant>
        <vt:i4>5</vt:i4>
      </vt:variant>
      <vt:variant>
        <vt:lpwstr>http://houston.ro/acord-gdpr-houston-npa</vt:lpwstr>
      </vt:variant>
      <vt:variant>
        <vt:lpwstr/>
      </vt:variant>
      <vt:variant>
        <vt:i4>2031678</vt:i4>
      </vt:variant>
      <vt:variant>
        <vt:i4>4</vt:i4>
      </vt:variant>
      <vt:variant>
        <vt:i4>0</vt:i4>
      </vt:variant>
      <vt:variant>
        <vt:i4>5</vt:i4>
      </vt:variant>
      <vt:variant>
        <vt:lpwstr>mailto:info@houston.ro</vt:lpwstr>
      </vt:variant>
      <vt:variant>
        <vt:lpwstr/>
      </vt:variant>
      <vt:variant>
        <vt:i4>7405666</vt:i4>
      </vt:variant>
      <vt:variant>
        <vt:i4>14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11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  <vt:variant>
        <vt:i4>7405666</vt:i4>
      </vt:variant>
      <vt:variant>
        <vt:i4>8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5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PM</dc:title>
  <dc:creator>Anca</dc:creator>
  <cp:lastModifiedBy>Windows User</cp:lastModifiedBy>
  <cp:revision>6</cp:revision>
  <cp:lastPrinted>2015-09-15T13:38:00Z</cp:lastPrinted>
  <dcterms:created xsi:type="dcterms:W3CDTF">2019-04-02T08:51:00Z</dcterms:created>
  <dcterms:modified xsi:type="dcterms:W3CDTF">2019-05-13T09:17:00Z</dcterms:modified>
</cp:coreProperties>
</file>